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F78" w:rsidRDefault="00636F78" w:rsidP="00636F78">
      <w:pPr>
        <w:jc w:val="center"/>
        <w:rPr>
          <w:sz w:val="20"/>
          <w:szCs w:val="20"/>
        </w:rPr>
      </w:pPr>
      <w:r>
        <w:rPr>
          <w:rFonts w:cs="Helvetica"/>
          <w:noProof/>
          <w:sz w:val="20"/>
          <w:szCs w:val="20"/>
        </w:rPr>
        <w:drawing>
          <wp:inline distT="0" distB="0" distL="0" distR="0">
            <wp:extent cx="504825" cy="504825"/>
            <wp:effectExtent l="0" t="0" r="9525" b="9525"/>
            <wp:docPr id="1" name="Imagem 1" descr="Uma imagem com fotografia, escuro, sentado, símbol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ma imagem com fotografia, escuro, sentado, símbolo&#10;&#10;Descrição gerada automaticamente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F78" w:rsidRDefault="00636F78" w:rsidP="00636F78">
      <w:pPr>
        <w:jc w:val="center"/>
        <w:rPr>
          <w:sz w:val="20"/>
          <w:szCs w:val="20"/>
        </w:rPr>
      </w:pPr>
      <w:r>
        <w:rPr>
          <w:bCs/>
          <w:sz w:val="20"/>
          <w:szCs w:val="20"/>
          <w:shd w:val="clear" w:color="auto" w:fill="FFFFFF"/>
        </w:rPr>
        <w:t>Secretaria Regional da Educação</w:t>
      </w:r>
      <w:r w:rsidR="0075429D">
        <w:rPr>
          <w:bCs/>
          <w:sz w:val="20"/>
          <w:szCs w:val="20"/>
          <w:shd w:val="clear" w:color="auto" w:fill="FFFFFF"/>
        </w:rPr>
        <w:t>, Cultura</w:t>
      </w:r>
      <w:r>
        <w:rPr>
          <w:bCs/>
          <w:sz w:val="20"/>
          <w:szCs w:val="20"/>
          <w:shd w:val="clear" w:color="auto" w:fill="FFFFFF"/>
        </w:rPr>
        <w:t xml:space="preserve"> e </w:t>
      </w:r>
      <w:r w:rsidR="0075429D">
        <w:rPr>
          <w:bCs/>
          <w:sz w:val="20"/>
          <w:szCs w:val="20"/>
          <w:shd w:val="clear" w:color="auto" w:fill="FFFFFF"/>
        </w:rPr>
        <w:t>Desporto</w:t>
      </w:r>
      <w:bookmarkStart w:id="0" w:name="_GoBack"/>
      <w:bookmarkEnd w:id="0"/>
    </w:p>
    <w:p w:rsidR="00636F78" w:rsidRDefault="00636F78" w:rsidP="00636F78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Direção Regional da Educação e Administração Educativa </w:t>
      </w:r>
    </w:p>
    <w:p w:rsidR="00636F78" w:rsidRDefault="00636F78" w:rsidP="00636F78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Escola Básica e Secundária de Santa Maria</w:t>
      </w:r>
    </w:p>
    <w:p w:rsidR="009C2705" w:rsidRPr="009D5337" w:rsidRDefault="009C2705" w:rsidP="00502ECE">
      <w:pPr>
        <w:spacing w:before="120"/>
        <w:jc w:val="center"/>
      </w:pPr>
    </w:p>
    <w:p w:rsidR="000519AD" w:rsidRPr="00173B73" w:rsidRDefault="000519AD" w:rsidP="00502ECE">
      <w:pPr>
        <w:spacing w:before="120"/>
        <w:jc w:val="center"/>
        <w:rPr>
          <w:rFonts w:ascii="Garamond" w:hAnsi="Garamond"/>
        </w:rPr>
      </w:pPr>
    </w:p>
    <w:p w:rsidR="00767496" w:rsidRPr="00767496" w:rsidRDefault="00767496" w:rsidP="00767496">
      <w:pPr>
        <w:ind w:left="-284" w:right="-268"/>
        <w:jc w:val="center"/>
        <w:rPr>
          <w:rFonts w:asciiTheme="minorHAnsi" w:hAnsiTheme="minorHAnsi" w:cstheme="minorHAnsi"/>
          <w:b/>
          <w:bCs/>
        </w:rPr>
      </w:pPr>
      <w:r w:rsidRPr="00767496">
        <w:rPr>
          <w:rFonts w:asciiTheme="minorHAnsi" w:hAnsiTheme="minorHAnsi" w:cstheme="minorHAnsi"/>
          <w:b/>
          <w:bCs/>
        </w:rPr>
        <w:t xml:space="preserve">ATA DE REUNIÃO DE DEPARTAMENTO </w:t>
      </w:r>
      <w:r w:rsidR="008125B8">
        <w:rPr>
          <w:rFonts w:asciiTheme="minorHAnsi" w:hAnsiTheme="minorHAnsi" w:cstheme="minorHAnsi"/>
          <w:b/>
          <w:bCs/>
        </w:rPr>
        <w:t xml:space="preserve">… </w:t>
      </w:r>
      <w:r w:rsidRPr="00767496">
        <w:rPr>
          <w:rFonts w:asciiTheme="minorHAnsi" w:hAnsiTheme="minorHAnsi" w:cstheme="minorHAnsi"/>
          <w:b/>
          <w:bCs/>
        </w:rPr>
        <w:t>NÚMERO …</w:t>
      </w:r>
    </w:p>
    <w:p w:rsidR="00767496" w:rsidRPr="00767496" w:rsidRDefault="00767496" w:rsidP="00767496">
      <w:pPr>
        <w:ind w:left="-284" w:right="-268"/>
        <w:rPr>
          <w:rFonts w:asciiTheme="minorHAnsi" w:hAnsiTheme="minorHAnsi" w:cstheme="minorHAnsi"/>
        </w:rPr>
      </w:pPr>
    </w:p>
    <w:p w:rsidR="00767496" w:rsidRPr="00767496" w:rsidRDefault="00767496" w:rsidP="00767496">
      <w:pPr>
        <w:ind w:left="-284" w:right="-268"/>
        <w:rPr>
          <w:rFonts w:asciiTheme="minorHAnsi" w:hAnsiTheme="minorHAnsi" w:cstheme="minorHAnsi"/>
        </w:rPr>
      </w:pPr>
      <w:r w:rsidRPr="00767496">
        <w:rPr>
          <w:rFonts w:asciiTheme="minorHAnsi" w:hAnsiTheme="minorHAnsi" w:cstheme="minorHAnsi"/>
        </w:rPr>
        <w:t>Aos __________ dias do mês de __________ do ano dois mi</w:t>
      </w:r>
      <w:r w:rsidR="00F80A59">
        <w:rPr>
          <w:rFonts w:asciiTheme="minorHAnsi" w:hAnsiTheme="minorHAnsi" w:cstheme="minorHAnsi"/>
        </w:rPr>
        <w:t>l e __________, pelas _________</w:t>
      </w:r>
      <w:r w:rsidRPr="00767496">
        <w:rPr>
          <w:rFonts w:asciiTheme="minorHAnsi" w:hAnsiTheme="minorHAnsi" w:cstheme="minorHAnsi"/>
        </w:rPr>
        <w:t xml:space="preserve"> horas e __________ minutos, sob a presidência de ______________________________________, reuniu-se o </w:t>
      </w:r>
      <w:r w:rsidR="008125B8">
        <w:rPr>
          <w:rFonts w:asciiTheme="minorHAnsi" w:hAnsiTheme="minorHAnsi" w:cstheme="minorHAnsi"/>
        </w:rPr>
        <w:t>departamento</w:t>
      </w:r>
      <w:r w:rsidRPr="00767496">
        <w:rPr>
          <w:rFonts w:asciiTheme="minorHAnsi" w:hAnsiTheme="minorHAnsi" w:cstheme="minorHAnsi"/>
        </w:rPr>
        <w:t xml:space="preserve"> acima indicado, com a presença dos seguintes elementos:</w:t>
      </w:r>
    </w:p>
    <w:tbl>
      <w:tblPr>
        <w:tblW w:w="89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5"/>
        <w:gridCol w:w="3644"/>
        <w:gridCol w:w="2125"/>
      </w:tblGrid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67496">
              <w:rPr>
                <w:rFonts w:asciiTheme="minorHAnsi" w:hAnsiTheme="minorHAnsi" w:cstheme="minorHAnsi"/>
                <w:b/>
              </w:rPr>
              <w:t xml:space="preserve">Intervenientes </w:t>
            </w: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67496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67496">
              <w:rPr>
                <w:rFonts w:asciiTheme="minorHAnsi" w:hAnsiTheme="minorHAnsi" w:cstheme="minorHAnsi"/>
                <w:b/>
              </w:rPr>
              <w:t>Rubrica</w:t>
            </w: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7496" w:rsidRPr="00767496" w:rsidTr="00836B3E">
        <w:trPr>
          <w:trHeight w:val="336"/>
          <w:jc w:val="center"/>
        </w:trPr>
        <w:tc>
          <w:tcPr>
            <w:tcW w:w="3155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44" w:type="dxa"/>
            <w:vAlign w:val="center"/>
          </w:tcPr>
          <w:p w:rsidR="00767496" w:rsidRPr="00767496" w:rsidRDefault="00767496" w:rsidP="00836B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767496" w:rsidRPr="00767496" w:rsidRDefault="00767496" w:rsidP="00836B3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767496" w:rsidRPr="00767496" w:rsidRDefault="00767496" w:rsidP="00767496">
      <w:pPr>
        <w:rPr>
          <w:rFonts w:asciiTheme="minorHAnsi" w:hAnsiTheme="minorHAnsi" w:cstheme="minorHAnsi"/>
        </w:rPr>
        <w:sectPr w:rsidR="00767496" w:rsidRPr="00767496" w:rsidSect="008C7D78">
          <w:pgSz w:w="11906" w:h="16838"/>
          <w:pgMar w:top="1418" w:right="1826" w:bottom="1418" w:left="1701" w:header="709" w:footer="709" w:gutter="0"/>
          <w:cols w:space="708"/>
          <w:titlePg/>
          <w:docGrid w:linePitch="360"/>
        </w:sectPr>
      </w:pPr>
    </w:p>
    <w:p w:rsidR="006C53A6" w:rsidRPr="0038715D" w:rsidRDefault="006C53A6" w:rsidP="006C53A6">
      <w:pPr>
        <w:tabs>
          <w:tab w:val="right" w:leader="hyphen" w:pos="8505"/>
        </w:tabs>
        <w:spacing w:after="120" w:line="240" w:lineRule="auto"/>
        <w:rPr>
          <w:rFonts w:ascii="Calibri" w:hAnsi="Calibri" w:cs="Calibri"/>
        </w:rPr>
      </w:pPr>
      <w:r w:rsidRPr="0038715D">
        <w:rPr>
          <w:rFonts w:ascii="Calibri" w:hAnsi="Calibri" w:cs="Calibri"/>
        </w:rPr>
        <w:lastRenderedPageBreak/>
        <w:t>A ordem de trabalhos foi a seguinte:</w:t>
      </w:r>
      <w:r w:rsidRPr="0038715D">
        <w:rPr>
          <w:rFonts w:ascii="Calibri" w:hAnsi="Calibri" w:cs="Calibri"/>
        </w:rPr>
        <w:tab/>
      </w:r>
    </w:p>
    <w:p w:rsidR="006C53A6" w:rsidRPr="0038715D" w:rsidRDefault="006C53A6" w:rsidP="006C53A6">
      <w:pPr>
        <w:spacing w:after="120" w:line="240" w:lineRule="auto"/>
        <w:rPr>
          <w:rFonts w:ascii="Calibri" w:hAnsi="Calibri" w:cs="Calibri"/>
        </w:rPr>
      </w:pPr>
      <w:r w:rsidRPr="0038715D">
        <w:rPr>
          <w:rFonts w:ascii="Calibri" w:hAnsi="Calibri" w:cs="Calibri"/>
          <w:highlight w:val="yellow"/>
        </w:rPr>
        <w:t>Corpo da ata…</w:t>
      </w:r>
    </w:p>
    <w:p w:rsidR="006C53A6" w:rsidRPr="0038715D" w:rsidRDefault="006C53A6" w:rsidP="006C53A6">
      <w:pPr>
        <w:spacing w:after="120" w:line="240" w:lineRule="auto"/>
        <w:rPr>
          <w:rFonts w:ascii="Calibri" w:hAnsi="Calibri" w:cs="Calibri"/>
        </w:rPr>
      </w:pPr>
      <w:r w:rsidRPr="0038715D">
        <w:rPr>
          <w:rFonts w:ascii="Calibri" w:hAnsi="Calibri" w:cs="Calibri"/>
        </w:rPr>
        <w:t>E nada mais havendo a tratar deu-se por terminada a reunião da qual se lavrou a presente ata que, depois de lida e aprovada, será assinada nos termos da lei.--------------</w:t>
      </w:r>
    </w:p>
    <w:p w:rsidR="006C53A6" w:rsidRPr="0038715D" w:rsidRDefault="006C53A6" w:rsidP="006C53A6">
      <w:pPr>
        <w:spacing w:line="240" w:lineRule="auto"/>
        <w:rPr>
          <w:rFonts w:ascii="Calibri" w:hAnsi="Calibri" w:cs="Calibri"/>
        </w:rPr>
      </w:pPr>
    </w:p>
    <w:tbl>
      <w:tblPr>
        <w:tblW w:w="9592" w:type="dxa"/>
        <w:tblLook w:val="01E0" w:firstRow="1" w:lastRow="1" w:firstColumn="1" w:lastColumn="1" w:noHBand="0" w:noVBand="0"/>
      </w:tblPr>
      <w:tblGrid>
        <w:gridCol w:w="2988"/>
        <w:gridCol w:w="236"/>
        <w:gridCol w:w="2644"/>
        <w:gridCol w:w="237"/>
        <w:gridCol w:w="3487"/>
      </w:tblGrid>
      <w:tr w:rsidR="006C53A6" w:rsidRPr="0038715D" w:rsidTr="00836B3E">
        <w:trPr>
          <w:trHeight w:val="571"/>
        </w:trPr>
        <w:tc>
          <w:tcPr>
            <w:tcW w:w="2988" w:type="dxa"/>
          </w:tcPr>
          <w:p w:rsidR="006C53A6" w:rsidRPr="0038715D" w:rsidRDefault="006C53A6" w:rsidP="00836B3E"/>
        </w:tc>
        <w:tc>
          <w:tcPr>
            <w:tcW w:w="236" w:type="dxa"/>
          </w:tcPr>
          <w:p w:rsidR="006C53A6" w:rsidRPr="0038715D" w:rsidRDefault="006C53A6" w:rsidP="00836B3E"/>
        </w:tc>
        <w:tc>
          <w:tcPr>
            <w:tcW w:w="2644" w:type="dxa"/>
          </w:tcPr>
          <w:p w:rsidR="006C53A6" w:rsidRPr="0038715D" w:rsidRDefault="006C53A6" w:rsidP="00836B3E">
            <w:pPr>
              <w:jc w:val="center"/>
            </w:pPr>
            <w:r w:rsidRPr="0038715D">
              <w:t>Assinaturas</w:t>
            </w:r>
          </w:p>
        </w:tc>
        <w:tc>
          <w:tcPr>
            <w:tcW w:w="237" w:type="dxa"/>
          </w:tcPr>
          <w:p w:rsidR="006C53A6" w:rsidRPr="0038715D" w:rsidRDefault="006C53A6" w:rsidP="00836B3E">
            <w:pPr>
              <w:jc w:val="center"/>
            </w:pPr>
          </w:p>
        </w:tc>
        <w:tc>
          <w:tcPr>
            <w:tcW w:w="3487" w:type="dxa"/>
          </w:tcPr>
          <w:p w:rsidR="006C53A6" w:rsidRPr="0038715D" w:rsidRDefault="006C53A6" w:rsidP="00836B3E">
            <w:pPr>
              <w:jc w:val="center"/>
            </w:pPr>
            <w:r w:rsidRPr="0038715D">
              <w:t>Visto em _____/_____/____</w:t>
            </w:r>
          </w:p>
        </w:tc>
      </w:tr>
      <w:tr w:rsidR="006C53A6" w:rsidRPr="0038715D" w:rsidTr="00836B3E">
        <w:trPr>
          <w:trHeight w:val="286"/>
        </w:trPr>
        <w:tc>
          <w:tcPr>
            <w:tcW w:w="2988" w:type="dxa"/>
          </w:tcPr>
          <w:p w:rsidR="006C53A6" w:rsidRPr="0038715D" w:rsidRDefault="006C53A6" w:rsidP="00836B3E">
            <w:pPr>
              <w:jc w:val="center"/>
            </w:pPr>
            <w:r w:rsidRPr="0038715D">
              <w:t>O/A Presidente da Reunião</w:t>
            </w:r>
          </w:p>
        </w:tc>
        <w:tc>
          <w:tcPr>
            <w:tcW w:w="236" w:type="dxa"/>
          </w:tcPr>
          <w:p w:rsidR="006C53A6" w:rsidRPr="0038715D" w:rsidRDefault="006C53A6" w:rsidP="00836B3E">
            <w:pPr>
              <w:jc w:val="center"/>
            </w:pPr>
          </w:p>
        </w:tc>
        <w:tc>
          <w:tcPr>
            <w:tcW w:w="2644" w:type="dxa"/>
          </w:tcPr>
          <w:p w:rsidR="006C53A6" w:rsidRPr="0038715D" w:rsidRDefault="006C53A6" w:rsidP="00836B3E">
            <w:pPr>
              <w:jc w:val="center"/>
            </w:pPr>
            <w:r w:rsidRPr="0038715D">
              <w:t>O/A Secretário/a</w:t>
            </w:r>
          </w:p>
        </w:tc>
        <w:tc>
          <w:tcPr>
            <w:tcW w:w="237" w:type="dxa"/>
          </w:tcPr>
          <w:p w:rsidR="006C53A6" w:rsidRPr="0038715D" w:rsidRDefault="006C53A6" w:rsidP="00836B3E">
            <w:pPr>
              <w:jc w:val="center"/>
            </w:pPr>
          </w:p>
        </w:tc>
        <w:tc>
          <w:tcPr>
            <w:tcW w:w="3487" w:type="dxa"/>
          </w:tcPr>
          <w:p w:rsidR="006C53A6" w:rsidRPr="0038715D" w:rsidRDefault="006C53A6" w:rsidP="00836B3E">
            <w:pPr>
              <w:jc w:val="center"/>
            </w:pPr>
            <w:r w:rsidRPr="0038715D">
              <w:t>A Presidente do C.Exe.</w:t>
            </w:r>
          </w:p>
        </w:tc>
      </w:tr>
      <w:tr w:rsidR="006C53A6" w:rsidRPr="0038715D" w:rsidTr="00836B3E">
        <w:trPr>
          <w:trHeight w:val="302"/>
        </w:trPr>
        <w:tc>
          <w:tcPr>
            <w:tcW w:w="2988" w:type="dxa"/>
            <w:tcBorders>
              <w:bottom w:val="single" w:sz="4" w:space="0" w:color="auto"/>
            </w:tcBorders>
          </w:tcPr>
          <w:p w:rsidR="006C53A6" w:rsidRPr="0038715D" w:rsidRDefault="006C53A6" w:rsidP="00836B3E"/>
        </w:tc>
        <w:tc>
          <w:tcPr>
            <w:tcW w:w="236" w:type="dxa"/>
          </w:tcPr>
          <w:p w:rsidR="006C53A6" w:rsidRPr="0038715D" w:rsidRDefault="006C53A6" w:rsidP="00836B3E"/>
        </w:tc>
        <w:tc>
          <w:tcPr>
            <w:tcW w:w="2644" w:type="dxa"/>
            <w:tcBorders>
              <w:bottom w:val="single" w:sz="4" w:space="0" w:color="auto"/>
            </w:tcBorders>
          </w:tcPr>
          <w:p w:rsidR="006C53A6" w:rsidRPr="0038715D" w:rsidRDefault="006C53A6" w:rsidP="00836B3E"/>
        </w:tc>
        <w:tc>
          <w:tcPr>
            <w:tcW w:w="237" w:type="dxa"/>
          </w:tcPr>
          <w:p w:rsidR="006C53A6" w:rsidRPr="0038715D" w:rsidRDefault="006C53A6" w:rsidP="00836B3E"/>
        </w:tc>
        <w:tc>
          <w:tcPr>
            <w:tcW w:w="3487" w:type="dxa"/>
            <w:tcBorders>
              <w:bottom w:val="single" w:sz="4" w:space="0" w:color="auto"/>
            </w:tcBorders>
          </w:tcPr>
          <w:p w:rsidR="006C53A6" w:rsidRPr="0038715D" w:rsidRDefault="006C53A6" w:rsidP="00836B3E"/>
        </w:tc>
      </w:tr>
    </w:tbl>
    <w:p w:rsidR="006C53A6" w:rsidRPr="00C8592D" w:rsidRDefault="006C53A6" w:rsidP="006C53A6"/>
    <w:p w:rsidR="00276655" w:rsidRPr="00767496" w:rsidRDefault="00276655" w:rsidP="00276655">
      <w:pPr>
        <w:spacing w:line="240" w:lineRule="auto"/>
        <w:rPr>
          <w:rFonts w:asciiTheme="minorHAnsi" w:hAnsiTheme="minorHAnsi" w:cstheme="minorHAnsi"/>
        </w:rPr>
      </w:pPr>
    </w:p>
    <w:p w:rsidR="004B75F7" w:rsidRPr="00767496" w:rsidRDefault="004B75F7" w:rsidP="00276655">
      <w:pPr>
        <w:tabs>
          <w:tab w:val="right" w:leader="hyphen" w:pos="8505"/>
        </w:tabs>
        <w:spacing w:line="240" w:lineRule="auto"/>
        <w:rPr>
          <w:rFonts w:asciiTheme="minorHAnsi" w:hAnsiTheme="minorHAnsi" w:cstheme="minorHAnsi"/>
        </w:rPr>
      </w:pPr>
    </w:p>
    <w:sectPr w:rsidR="004B75F7" w:rsidRPr="00767496" w:rsidSect="00771924">
      <w:footerReference w:type="default" r:id="rId8"/>
      <w:pgSz w:w="11906" w:h="16838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85C" w:rsidRDefault="0067185C">
      <w:r>
        <w:separator/>
      </w:r>
    </w:p>
  </w:endnote>
  <w:endnote w:type="continuationSeparator" w:id="0">
    <w:p w:rsidR="0067185C" w:rsidRDefault="00671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EA67946-B0C8-45E6-BB40-D57A7B8BDE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8E9B483-42BF-4C4A-9E1B-DABD5378923C}"/>
    <w:embedBold r:id="rId3" w:fontKey="{D0A1D2BA-D2E3-4069-AED6-DF838611A5EE}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61A2D001-2A53-4981-9AEA-CBF5B2A612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158F273-5F41-41E2-83D1-10A1ABB915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924" w:rsidRDefault="00771924" w:rsidP="00771924">
    <w:pPr>
      <w:pStyle w:val="Rodap"/>
      <w:jc w:val="right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767496">
      <w:rPr>
        <w:noProof/>
      </w:rPr>
      <w:t>4</w:t>
    </w:r>
    <w:r>
      <w:fldChar w:fldCharType="end"/>
    </w:r>
    <w:r>
      <w:t xml:space="preserve"> de </w:t>
    </w:r>
    <w:r w:rsidR="00173B73">
      <w:rPr>
        <w:noProof/>
      </w:rPr>
      <w:fldChar w:fldCharType="begin"/>
    </w:r>
    <w:r w:rsidR="00173B73">
      <w:rPr>
        <w:noProof/>
      </w:rPr>
      <w:instrText xml:space="preserve"> NUMPAGES </w:instrText>
    </w:r>
    <w:r w:rsidR="00173B73">
      <w:rPr>
        <w:noProof/>
      </w:rPr>
      <w:fldChar w:fldCharType="separate"/>
    </w:r>
    <w:r w:rsidR="00767496">
      <w:rPr>
        <w:noProof/>
      </w:rPr>
      <w:t>4</w:t>
    </w:r>
    <w:r w:rsidR="00173B7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85C" w:rsidRDefault="0067185C">
      <w:r>
        <w:separator/>
      </w:r>
    </w:p>
  </w:footnote>
  <w:footnote w:type="continuationSeparator" w:id="0">
    <w:p w:rsidR="0067185C" w:rsidRDefault="006718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56792"/>
    <w:multiLevelType w:val="multilevel"/>
    <w:tmpl w:val="9C1C8A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364C42CA"/>
    <w:multiLevelType w:val="hybridMultilevel"/>
    <w:tmpl w:val="FA9A7A50"/>
    <w:lvl w:ilvl="0" w:tplc="673CD1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8D0CC8"/>
    <w:multiLevelType w:val="hybridMultilevel"/>
    <w:tmpl w:val="1C6EEB02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7E52D0"/>
    <w:multiLevelType w:val="hybridMultilevel"/>
    <w:tmpl w:val="8638B0A8"/>
    <w:lvl w:ilvl="0" w:tplc="CA40B2EC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561E0"/>
    <w:multiLevelType w:val="hybridMultilevel"/>
    <w:tmpl w:val="0F186B24"/>
    <w:lvl w:ilvl="0" w:tplc="7550E4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F233761"/>
    <w:multiLevelType w:val="multilevel"/>
    <w:tmpl w:val="3E220B1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5A652411"/>
    <w:multiLevelType w:val="multilevel"/>
    <w:tmpl w:val="8638B0A8"/>
    <w:lvl w:ilvl="0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C5373"/>
    <w:multiLevelType w:val="multilevel"/>
    <w:tmpl w:val="1C6EE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473521"/>
    <w:multiLevelType w:val="multilevel"/>
    <w:tmpl w:val="0792C916"/>
    <w:lvl w:ilvl="0">
      <w:start w:val="1"/>
      <w:numFmt w:val="decimal"/>
      <w:pStyle w:val="Cabealho1"/>
      <w:lvlText w:val="Artigo %1º"/>
      <w:lvlJc w:val="center"/>
      <w:pPr>
        <w:tabs>
          <w:tab w:val="num" w:pos="0"/>
        </w:tabs>
        <w:ind w:left="0" w:firstLine="288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Zero"/>
      <w:pStyle w:val="Cabealho2"/>
      <w:isLgl/>
      <w:lvlText w:val="Secção %1.%2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2">
      <w:start w:val="1"/>
      <w:numFmt w:val="lowerLetter"/>
      <w:pStyle w:val="Cabealho3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pStyle w:val="Cabealho4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0"/>
  </w:num>
  <w:num w:numId="33">
    <w:abstractNumId w:val="4"/>
  </w:num>
  <w:num w:numId="34">
    <w:abstractNumId w:val="8"/>
  </w:num>
  <w:num w:numId="35">
    <w:abstractNumId w:val="3"/>
  </w:num>
  <w:num w:numId="36">
    <w:abstractNumId w:val="6"/>
  </w:num>
  <w:num w:numId="37">
    <w:abstractNumId w:val="2"/>
  </w:num>
  <w:num w:numId="38">
    <w:abstractNumId w:val="7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pt-PT" w:vendorID="13" w:dllVersion="513" w:checkStyle="1"/>
  <w:activeWritingStyle w:appName="MSWord" w:lang="pt-PT" w:vendorID="75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425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EED"/>
    <w:rsid w:val="000463C0"/>
    <w:rsid w:val="000519AD"/>
    <w:rsid w:val="000903EB"/>
    <w:rsid w:val="000B3202"/>
    <w:rsid w:val="000C49CE"/>
    <w:rsid w:val="0016281A"/>
    <w:rsid w:val="0016669B"/>
    <w:rsid w:val="00173B73"/>
    <w:rsid w:val="00184038"/>
    <w:rsid w:val="001B5870"/>
    <w:rsid w:val="001E6E96"/>
    <w:rsid w:val="00276655"/>
    <w:rsid w:val="00297469"/>
    <w:rsid w:val="002A34E1"/>
    <w:rsid w:val="002E0C7F"/>
    <w:rsid w:val="002E1D52"/>
    <w:rsid w:val="003026A4"/>
    <w:rsid w:val="00321DE5"/>
    <w:rsid w:val="00341D12"/>
    <w:rsid w:val="003A2546"/>
    <w:rsid w:val="003F3273"/>
    <w:rsid w:val="004056CA"/>
    <w:rsid w:val="0045237C"/>
    <w:rsid w:val="00461203"/>
    <w:rsid w:val="004713B7"/>
    <w:rsid w:val="00486E44"/>
    <w:rsid w:val="00496A88"/>
    <w:rsid w:val="004A549B"/>
    <w:rsid w:val="004A7C05"/>
    <w:rsid w:val="004B3EED"/>
    <w:rsid w:val="004B75F7"/>
    <w:rsid w:val="00502ECE"/>
    <w:rsid w:val="005132C8"/>
    <w:rsid w:val="00534492"/>
    <w:rsid w:val="00544475"/>
    <w:rsid w:val="00594F2A"/>
    <w:rsid w:val="005B1E15"/>
    <w:rsid w:val="005C0B37"/>
    <w:rsid w:val="005D615E"/>
    <w:rsid w:val="005D6C61"/>
    <w:rsid w:val="005F7D55"/>
    <w:rsid w:val="00613871"/>
    <w:rsid w:val="00636F78"/>
    <w:rsid w:val="0067185C"/>
    <w:rsid w:val="00673B53"/>
    <w:rsid w:val="00684C67"/>
    <w:rsid w:val="00693340"/>
    <w:rsid w:val="006C2FBE"/>
    <w:rsid w:val="006C53A6"/>
    <w:rsid w:val="006F166C"/>
    <w:rsid w:val="0075429D"/>
    <w:rsid w:val="00764101"/>
    <w:rsid w:val="00767496"/>
    <w:rsid w:val="00771924"/>
    <w:rsid w:val="0078682D"/>
    <w:rsid w:val="008125B8"/>
    <w:rsid w:val="00825F2F"/>
    <w:rsid w:val="00856AC3"/>
    <w:rsid w:val="008A5E98"/>
    <w:rsid w:val="008B7A7A"/>
    <w:rsid w:val="008C1770"/>
    <w:rsid w:val="008C63A1"/>
    <w:rsid w:val="0091284C"/>
    <w:rsid w:val="009A4866"/>
    <w:rsid w:val="009C2705"/>
    <w:rsid w:val="009C5CC3"/>
    <w:rsid w:val="009D5337"/>
    <w:rsid w:val="00A54022"/>
    <w:rsid w:val="00A649E6"/>
    <w:rsid w:val="00B67248"/>
    <w:rsid w:val="00B844FE"/>
    <w:rsid w:val="00BA6268"/>
    <w:rsid w:val="00BA76F2"/>
    <w:rsid w:val="00BC20D0"/>
    <w:rsid w:val="00BD1F96"/>
    <w:rsid w:val="00BF7CE2"/>
    <w:rsid w:val="00C107AB"/>
    <w:rsid w:val="00C12541"/>
    <w:rsid w:val="00C15D60"/>
    <w:rsid w:val="00C203A8"/>
    <w:rsid w:val="00C367F0"/>
    <w:rsid w:val="00D023CB"/>
    <w:rsid w:val="00D57C98"/>
    <w:rsid w:val="00D82F08"/>
    <w:rsid w:val="00DB1145"/>
    <w:rsid w:val="00DD0475"/>
    <w:rsid w:val="00DF5B41"/>
    <w:rsid w:val="00E07C55"/>
    <w:rsid w:val="00E34390"/>
    <w:rsid w:val="00E57F93"/>
    <w:rsid w:val="00E944A7"/>
    <w:rsid w:val="00F60287"/>
    <w:rsid w:val="00F639F5"/>
    <w:rsid w:val="00F80A59"/>
    <w:rsid w:val="00FE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DD89BE"/>
  <w15:chartTrackingRefBased/>
  <w15:docId w15:val="{F3033FE5-D43C-4750-B74C-0C9CCF6F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3B7"/>
    <w:pPr>
      <w:spacing w:line="360" w:lineRule="auto"/>
      <w:jc w:val="both"/>
    </w:pPr>
    <w:rPr>
      <w:sz w:val="24"/>
      <w:szCs w:val="24"/>
    </w:rPr>
  </w:style>
  <w:style w:type="paragraph" w:styleId="Cabealho1">
    <w:name w:val="heading 1"/>
    <w:basedOn w:val="Normal"/>
    <w:next w:val="Normal"/>
    <w:qFormat/>
    <w:rsid w:val="00E34390"/>
    <w:pPr>
      <w:keepNext/>
      <w:numPr>
        <w:numId w:val="34"/>
      </w:numPr>
      <w:spacing w:before="240" w:after="240"/>
      <w:contextualSpacing/>
      <w:outlineLvl w:val="0"/>
    </w:pPr>
    <w:rPr>
      <w:rFonts w:ascii="Arial" w:hAnsi="Arial" w:cs="Arial"/>
      <w:b/>
      <w:bCs/>
      <w:caps/>
      <w:kern w:val="32"/>
      <w:sz w:val="28"/>
      <w:szCs w:val="32"/>
    </w:rPr>
  </w:style>
  <w:style w:type="paragraph" w:styleId="Cabealho2">
    <w:name w:val="heading 2"/>
    <w:basedOn w:val="Normal"/>
    <w:next w:val="Normal"/>
    <w:qFormat/>
    <w:rsid w:val="00E34390"/>
    <w:pPr>
      <w:keepNext/>
      <w:numPr>
        <w:ilvl w:val="1"/>
        <w:numId w:val="34"/>
      </w:numPr>
      <w:spacing w:before="240" w:after="120"/>
      <w:contextualSpacing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Cabealho3">
    <w:name w:val="heading 3"/>
    <w:basedOn w:val="Normal"/>
    <w:next w:val="Normal"/>
    <w:autoRedefine/>
    <w:qFormat/>
    <w:rsid w:val="00856AC3"/>
    <w:pPr>
      <w:keepNext/>
      <w:numPr>
        <w:ilvl w:val="2"/>
        <w:numId w:val="34"/>
      </w:numPr>
      <w:spacing w:before="240" w:after="120"/>
      <w:jc w:val="center"/>
      <w:outlineLvl w:val="2"/>
    </w:pPr>
    <w:rPr>
      <w:rFonts w:cs="Arial"/>
      <w:bCs/>
      <w:sz w:val="28"/>
      <w:szCs w:val="26"/>
    </w:rPr>
  </w:style>
  <w:style w:type="paragraph" w:styleId="Cabealho4">
    <w:name w:val="heading 4"/>
    <w:basedOn w:val="Normal"/>
    <w:next w:val="Normal"/>
    <w:qFormat/>
    <w:rsid w:val="00E34390"/>
    <w:pPr>
      <w:keepNext/>
      <w:numPr>
        <w:ilvl w:val="3"/>
        <w:numId w:val="34"/>
      </w:numPr>
      <w:spacing w:before="240" w:after="60"/>
      <w:outlineLvl w:val="3"/>
    </w:pPr>
    <w:rPr>
      <w:bCs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341D12"/>
  </w:style>
  <w:style w:type="character" w:styleId="Nmerodepgina">
    <w:name w:val="page number"/>
    <w:basedOn w:val="Tipodeletrapredefinidodopargrafo"/>
    <w:rsid w:val="00341D12"/>
  </w:style>
  <w:style w:type="paragraph" w:styleId="Rodap">
    <w:name w:val="footer"/>
    <w:basedOn w:val="Normal"/>
    <w:rsid w:val="00341D12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rsid w:val="00341D12"/>
    <w:pPr>
      <w:jc w:val="center"/>
    </w:pPr>
    <w:rPr>
      <w:sz w:val="32"/>
    </w:rPr>
  </w:style>
  <w:style w:type="paragraph" w:customStyle="1" w:styleId="EstiloLegendaJustificado">
    <w:name w:val="Estilo Legenda + Justificado"/>
    <w:basedOn w:val="Legenda"/>
    <w:rsid w:val="004A54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5" w:color="auto" w:fill="auto"/>
    </w:pPr>
  </w:style>
  <w:style w:type="paragraph" w:styleId="Legenda">
    <w:name w:val="caption"/>
    <w:basedOn w:val="Normal"/>
    <w:next w:val="Normal"/>
    <w:qFormat/>
    <w:rsid w:val="004A549B"/>
    <w:pPr>
      <w:spacing w:before="120" w:after="120"/>
    </w:pPr>
    <w:rPr>
      <w:b/>
      <w:bCs/>
      <w:sz w:val="20"/>
      <w:szCs w:val="20"/>
    </w:rPr>
  </w:style>
  <w:style w:type="paragraph" w:styleId="ndice1">
    <w:name w:val="toc 1"/>
    <w:basedOn w:val="Normal"/>
    <w:next w:val="Normal"/>
    <w:autoRedefine/>
    <w:semiHidden/>
    <w:rsid w:val="00BC20D0"/>
    <w:pPr>
      <w:spacing w:before="120"/>
      <w:jc w:val="left"/>
    </w:pPr>
    <w:rPr>
      <w:bCs/>
      <w:iCs/>
    </w:rPr>
  </w:style>
  <w:style w:type="paragraph" w:styleId="ndice2">
    <w:name w:val="toc 2"/>
    <w:basedOn w:val="Normal"/>
    <w:next w:val="Normal"/>
    <w:autoRedefine/>
    <w:semiHidden/>
    <w:rsid w:val="00BC20D0"/>
    <w:pPr>
      <w:spacing w:before="120"/>
      <w:ind w:left="240"/>
      <w:jc w:val="left"/>
    </w:pPr>
    <w:rPr>
      <w:bCs/>
      <w:sz w:val="22"/>
      <w:szCs w:val="22"/>
    </w:rPr>
  </w:style>
  <w:style w:type="paragraph" w:styleId="ndice3">
    <w:name w:val="toc 3"/>
    <w:basedOn w:val="Normal"/>
    <w:next w:val="Normal"/>
    <w:autoRedefine/>
    <w:semiHidden/>
    <w:rsid w:val="0016281A"/>
    <w:pPr>
      <w:tabs>
        <w:tab w:val="left" w:pos="1094"/>
        <w:tab w:val="left" w:pos="1260"/>
        <w:tab w:val="right" w:leader="dot" w:pos="9061"/>
      </w:tabs>
      <w:spacing w:after="120"/>
      <w:ind w:left="737"/>
    </w:pPr>
    <w:rPr>
      <w:szCs w:val="20"/>
    </w:rPr>
  </w:style>
  <w:style w:type="paragraph" w:styleId="Textodebloco">
    <w:name w:val="Block Text"/>
    <w:basedOn w:val="Normal"/>
    <w:rsid w:val="00E34390"/>
    <w:pPr>
      <w:spacing w:line="240" w:lineRule="auto"/>
      <w:ind w:left="1440" w:right="1440"/>
      <w:jc w:val="center"/>
    </w:pPr>
    <w:rPr>
      <w:sz w:val="20"/>
    </w:rPr>
  </w:style>
  <w:style w:type="paragraph" w:customStyle="1" w:styleId="Organograma1">
    <w:name w:val="Organograma 1"/>
    <w:basedOn w:val="Normal"/>
    <w:rsid w:val="00E34390"/>
    <w:pPr>
      <w:spacing w:line="240" w:lineRule="auto"/>
      <w:jc w:val="center"/>
    </w:pPr>
  </w:style>
  <w:style w:type="paragraph" w:styleId="Lista2">
    <w:name w:val="List 2"/>
    <w:basedOn w:val="Normal"/>
    <w:rsid w:val="0045237C"/>
    <w:pPr>
      <w:widowControl w:val="0"/>
      <w:ind w:left="566" w:hanging="283"/>
    </w:pPr>
  </w:style>
  <w:style w:type="paragraph" w:styleId="Lista">
    <w:name w:val="List"/>
    <w:basedOn w:val="Normal"/>
    <w:rsid w:val="00D023CB"/>
    <w:pPr>
      <w:widowControl w:val="0"/>
      <w:ind w:left="283" w:hanging="283"/>
    </w:pPr>
    <w:rPr>
      <w:sz w:val="28"/>
      <w:szCs w:val="20"/>
    </w:rPr>
  </w:style>
  <w:style w:type="table" w:styleId="Tabelacomgrelha">
    <w:name w:val="Table Grid"/>
    <w:basedOn w:val="Tabelanormal"/>
    <w:rsid w:val="00E07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rsid w:val="0091284C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A649E6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arter"/>
    <w:uiPriority w:val="1"/>
    <w:qFormat/>
    <w:rsid w:val="00C367F0"/>
    <w:rPr>
      <w:rFonts w:asciiTheme="minorHAnsi" w:eastAsiaTheme="minorEastAsia" w:hAnsiTheme="minorHAnsi" w:cstheme="minorBidi"/>
      <w:sz w:val="22"/>
      <w:szCs w:val="22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C367F0"/>
    <w:rPr>
      <w:rFonts w:asciiTheme="minorHAnsi" w:eastAsiaTheme="minorEastAsia" w:hAnsiTheme="minorHAnsi" w:cstheme="minorBidi"/>
      <w:sz w:val="22"/>
      <w:szCs w:val="22"/>
    </w:rPr>
  </w:style>
  <w:style w:type="paragraph" w:customStyle="1" w:styleId="a">
    <w:rsid w:val="006C53A6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amp\www\joomla\images\ebssma\Documentos\OutrosDocumentos\acta_reuniao_departamento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acta_reuniao_departamento</Template>
  <TotalTime>2</TotalTime>
  <Pages>2</Pages>
  <Words>121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Particular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Henrique</dc:creator>
  <cp:keywords/>
  <dc:description/>
  <cp:lastModifiedBy>Neide Pedroso</cp:lastModifiedBy>
  <cp:revision>2</cp:revision>
  <cp:lastPrinted>2005-09-28T17:12:00Z</cp:lastPrinted>
  <dcterms:created xsi:type="dcterms:W3CDTF">2024-11-15T10:25:00Z</dcterms:created>
  <dcterms:modified xsi:type="dcterms:W3CDTF">2024-11-15T10:25:00Z</dcterms:modified>
</cp:coreProperties>
</file>